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BA4" w:rsidRPr="00FE0437" w:rsidRDefault="00083BA4" w:rsidP="00C77B0F">
      <w:pPr>
        <w:jc w:val="center"/>
        <w:rPr>
          <w:b/>
        </w:rPr>
      </w:pPr>
      <w:r w:rsidRPr="00FE0437">
        <w:rPr>
          <w:b/>
        </w:rPr>
        <w:t xml:space="preserve">City of </w:t>
      </w:r>
      <w:smartTag w:uri="urn:schemas-microsoft-com:office:smarttags" w:element="place">
        <w:smartTag w:uri="urn:schemas-microsoft-com:office:smarttags" w:element="City">
          <w:r w:rsidRPr="00FE0437">
            <w:rPr>
              <w:b/>
            </w:rPr>
            <w:t>Norfork</w:t>
          </w:r>
        </w:smartTag>
      </w:smartTag>
      <w:r w:rsidRPr="00FE0437">
        <w:rPr>
          <w:b/>
        </w:rPr>
        <w:t xml:space="preserve">  </w:t>
      </w:r>
    </w:p>
    <w:p w:rsidR="00083BA4" w:rsidRPr="00FE0437" w:rsidRDefault="00083BA4" w:rsidP="00C77B0F">
      <w:pPr>
        <w:jc w:val="center"/>
        <w:rPr>
          <w:b/>
        </w:rPr>
      </w:pPr>
      <w:r w:rsidRPr="00FE0437">
        <w:rPr>
          <w:b/>
        </w:rPr>
        <w:t>Regular Council Meeting</w:t>
      </w:r>
    </w:p>
    <w:p w:rsidR="00083BA4" w:rsidRPr="00FE0437" w:rsidRDefault="00083BA4" w:rsidP="00C77B0F">
      <w:pPr>
        <w:jc w:val="center"/>
        <w:rPr>
          <w:b/>
        </w:rPr>
      </w:pPr>
      <w:r>
        <w:rPr>
          <w:b/>
        </w:rPr>
        <w:t>December 21, 2010</w:t>
      </w:r>
    </w:p>
    <w:p w:rsidR="00083BA4" w:rsidRDefault="00083BA4" w:rsidP="00C77B0F">
      <w:pPr>
        <w:rPr>
          <w:sz w:val="22"/>
          <w:szCs w:val="22"/>
        </w:rPr>
      </w:pPr>
      <w:r w:rsidRPr="00BB6C1C">
        <w:rPr>
          <w:sz w:val="22"/>
          <w:szCs w:val="22"/>
        </w:rPr>
        <w:tab/>
      </w:r>
      <w:r w:rsidRPr="00BB6C1C">
        <w:rPr>
          <w:sz w:val="22"/>
          <w:szCs w:val="22"/>
        </w:rPr>
        <w:tab/>
      </w:r>
      <w:r w:rsidRPr="00BB6C1C">
        <w:rPr>
          <w:sz w:val="22"/>
          <w:szCs w:val="22"/>
        </w:rPr>
        <w:tab/>
      </w:r>
      <w:r w:rsidRPr="00BB6C1C">
        <w:rPr>
          <w:sz w:val="22"/>
          <w:szCs w:val="22"/>
        </w:rPr>
        <w:tab/>
      </w:r>
    </w:p>
    <w:p w:rsidR="00083BA4" w:rsidRPr="00BB6C1C" w:rsidRDefault="00083BA4" w:rsidP="00C77B0F">
      <w:pPr>
        <w:rPr>
          <w:b/>
          <w:sz w:val="22"/>
          <w:szCs w:val="22"/>
        </w:rPr>
      </w:pPr>
    </w:p>
    <w:p w:rsidR="00083BA4" w:rsidRPr="00C655B9" w:rsidRDefault="00083BA4" w:rsidP="00C77B0F">
      <w:pPr>
        <w:rPr>
          <w:sz w:val="22"/>
          <w:szCs w:val="22"/>
        </w:rPr>
      </w:pPr>
      <w:r w:rsidRPr="00C655B9">
        <w:rPr>
          <w:sz w:val="22"/>
          <w:szCs w:val="22"/>
        </w:rPr>
        <w:t>Meeting was called to order at 6:30 PM by Mayor, James Reeves</w:t>
      </w:r>
      <w:r w:rsidRPr="00C655B9">
        <w:rPr>
          <w:b/>
          <w:i/>
          <w:sz w:val="22"/>
          <w:szCs w:val="22"/>
        </w:rPr>
        <w:t xml:space="preserve">      </w:t>
      </w:r>
      <w:r w:rsidRPr="00C655B9">
        <w:rPr>
          <w:b/>
          <w:i/>
          <w:sz w:val="22"/>
          <w:szCs w:val="22"/>
        </w:rPr>
        <w:tab/>
        <w:t xml:space="preserve">                  </w:t>
      </w:r>
    </w:p>
    <w:p w:rsidR="00083BA4" w:rsidRPr="00C655B9" w:rsidRDefault="00083BA4" w:rsidP="00C77B0F">
      <w:pPr>
        <w:rPr>
          <w:sz w:val="22"/>
          <w:szCs w:val="22"/>
          <w:u w:val="single"/>
        </w:rPr>
      </w:pPr>
    </w:p>
    <w:p w:rsidR="00083BA4" w:rsidRPr="00C655B9" w:rsidRDefault="00083BA4" w:rsidP="00C77B0F">
      <w:pPr>
        <w:rPr>
          <w:sz w:val="22"/>
          <w:szCs w:val="22"/>
        </w:rPr>
      </w:pPr>
      <w:r w:rsidRPr="00C655B9">
        <w:rPr>
          <w:b/>
          <w:sz w:val="22"/>
          <w:szCs w:val="22"/>
          <w:u w:val="single"/>
        </w:rPr>
        <w:t>Mayor</w:t>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b/>
          <w:sz w:val="22"/>
          <w:szCs w:val="22"/>
          <w:u w:val="single"/>
        </w:rPr>
        <w:t>Recorder/Treasurer</w:t>
      </w:r>
      <w:r w:rsidRPr="00C655B9">
        <w:rPr>
          <w:sz w:val="22"/>
          <w:szCs w:val="22"/>
          <w:u w:val="single"/>
        </w:rPr>
        <w:t xml:space="preserve">             </w:t>
      </w:r>
    </w:p>
    <w:p w:rsidR="00083BA4" w:rsidRPr="00C655B9" w:rsidRDefault="00083BA4" w:rsidP="00C77B0F">
      <w:pPr>
        <w:rPr>
          <w:sz w:val="22"/>
          <w:szCs w:val="22"/>
        </w:rPr>
      </w:pPr>
      <w:smartTag w:uri="urn:schemas-microsoft-com:office:smarttags" w:element="PersonName">
        <w:r w:rsidRPr="00C655B9">
          <w:rPr>
            <w:sz w:val="22"/>
            <w:szCs w:val="22"/>
          </w:rPr>
          <w:t>Jim Reeves</w:t>
        </w:r>
      </w:smartTag>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smartTag w:uri="urn:schemas-microsoft-com:office:smarttags" w:element="PersonName">
        <w:r w:rsidRPr="00C655B9">
          <w:rPr>
            <w:sz w:val="22"/>
            <w:szCs w:val="22"/>
          </w:rPr>
          <w:t>Donna Hinton</w:t>
        </w:r>
      </w:smartTag>
      <w:r w:rsidRPr="00C655B9">
        <w:rPr>
          <w:sz w:val="22"/>
          <w:szCs w:val="22"/>
        </w:rPr>
        <w:t xml:space="preserve"> </w:t>
      </w:r>
    </w:p>
    <w:p w:rsidR="00083BA4" w:rsidRPr="00C655B9" w:rsidRDefault="00083BA4" w:rsidP="00C77B0F">
      <w:pPr>
        <w:rPr>
          <w:sz w:val="22"/>
          <w:szCs w:val="22"/>
          <w:u w:val="single"/>
        </w:rPr>
      </w:pPr>
    </w:p>
    <w:p w:rsidR="00083BA4" w:rsidRPr="00C655B9" w:rsidRDefault="00083BA4" w:rsidP="00C77B0F">
      <w:pPr>
        <w:rPr>
          <w:b/>
          <w:sz w:val="22"/>
          <w:szCs w:val="22"/>
          <w:u w:val="single"/>
        </w:rPr>
      </w:pPr>
      <w:r w:rsidRPr="00C655B9">
        <w:rPr>
          <w:b/>
          <w:sz w:val="22"/>
          <w:szCs w:val="22"/>
          <w:u w:val="single"/>
        </w:rPr>
        <w:t xml:space="preserve">Council </w:t>
      </w:r>
    </w:p>
    <w:p w:rsidR="00083BA4" w:rsidRPr="00C655B9" w:rsidRDefault="00083BA4" w:rsidP="000D6010">
      <w:pPr>
        <w:rPr>
          <w:sz w:val="22"/>
          <w:szCs w:val="22"/>
        </w:rPr>
      </w:pPr>
      <w:smartTag w:uri="urn:schemas-microsoft-com:office:smarttags" w:element="PersonName">
        <w:r w:rsidRPr="00C655B9">
          <w:rPr>
            <w:sz w:val="22"/>
            <w:szCs w:val="22"/>
          </w:rPr>
          <w:t>Jimmy Mincey</w:t>
        </w:r>
      </w:smartTag>
      <w:r w:rsidRPr="00C655B9">
        <w:rPr>
          <w:sz w:val="22"/>
          <w:szCs w:val="22"/>
        </w:rPr>
        <w:tab/>
      </w:r>
      <w:r>
        <w:rPr>
          <w:sz w:val="22"/>
          <w:szCs w:val="22"/>
        </w:rPr>
        <w:tab/>
      </w:r>
      <w:r w:rsidRPr="00C655B9">
        <w:rPr>
          <w:sz w:val="22"/>
          <w:szCs w:val="22"/>
        </w:rPr>
        <w:tab/>
        <w:t xml:space="preserve">     Nina Brewer</w:t>
      </w:r>
      <w:r w:rsidRPr="00C655B9">
        <w:rPr>
          <w:sz w:val="22"/>
          <w:szCs w:val="22"/>
        </w:rPr>
        <w:tab/>
      </w:r>
      <w:r w:rsidRPr="00C655B9">
        <w:rPr>
          <w:sz w:val="22"/>
          <w:szCs w:val="22"/>
        </w:rPr>
        <w:tab/>
      </w:r>
      <w:r w:rsidRPr="00C655B9">
        <w:rPr>
          <w:sz w:val="22"/>
          <w:szCs w:val="22"/>
        </w:rPr>
        <w:tab/>
      </w:r>
      <w:r w:rsidRPr="00C655B9">
        <w:rPr>
          <w:sz w:val="22"/>
          <w:szCs w:val="22"/>
        </w:rPr>
        <w:tab/>
        <w:t xml:space="preserve"> Ray Davis</w:t>
      </w:r>
      <w:r w:rsidRPr="00C655B9">
        <w:rPr>
          <w:sz w:val="22"/>
          <w:szCs w:val="22"/>
        </w:rPr>
        <w:tab/>
      </w:r>
      <w:r w:rsidRPr="00C655B9">
        <w:rPr>
          <w:sz w:val="22"/>
          <w:szCs w:val="22"/>
        </w:rPr>
        <w:tab/>
      </w:r>
    </w:p>
    <w:p w:rsidR="00083BA4" w:rsidRPr="00C655B9" w:rsidRDefault="00083BA4" w:rsidP="000D6010">
      <w:pPr>
        <w:rPr>
          <w:sz w:val="22"/>
          <w:szCs w:val="22"/>
        </w:rPr>
      </w:pPr>
      <w:r w:rsidRPr="00C655B9">
        <w:rPr>
          <w:sz w:val="22"/>
          <w:szCs w:val="22"/>
        </w:rPr>
        <w:t xml:space="preserve">Camille Voelz                                  </w:t>
      </w:r>
      <w:smartTag w:uri="urn:schemas-microsoft-com:office:smarttags" w:element="PersonName">
        <w:r w:rsidRPr="00C655B9">
          <w:rPr>
            <w:sz w:val="22"/>
            <w:szCs w:val="22"/>
          </w:rPr>
          <w:t>Lisa Harrison</w:t>
        </w:r>
      </w:smartTag>
      <w:r w:rsidRPr="00C655B9">
        <w:rPr>
          <w:sz w:val="22"/>
          <w:szCs w:val="22"/>
        </w:rPr>
        <w:tab/>
        <w:t xml:space="preserve">  </w:t>
      </w:r>
      <w:r w:rsidRPr="00C655B9">
        <w:rPr>
          <w:sz w:val="22"/>
          <w:szCs w:val="22"/>
        </w:rPr>
        <w:tab/>
        <w:t xml:space="preserve"> </w:t>
      </w:r>
      <w:r w:rsidRPr="00C655B9">
        <w:rPr>
          <w:sz w:val="22"/>
          <w:szCs w:val="22"/>
        </w:rPr>
        <w:tab/>
        <w:t xml:space="preserve"> Paul Beavers</w:t>
      </w:r>
      <w:r>
        <w:rPr>
          <w:sz w:val="22"/>
          <w:szCs w:val="22"/>
        </w:rPr>
        <w:t xml:space="preserve"> </w:t>
      </w:r>
    </w:p>
    <w:p w:rsidR="00083BA4" w:rsidRDefault="00083BA4" w:rsidP="00C77B0F">
      <w:pPr>
        <w:rPr>
          <w:b/>
          <w:sz w:val="22"/>
          <w:szCs w:val="22"/>
          <w:u w:val="single"/>
        </w:rPr>
      </w:pPr>
      <w:r w:rsidRPr="00C655B9">
        <w:rPr>
          <w:b/>
          <w:sz w:val="22"/>
          <w:szCs w:val="22"/>
          <w:u w:val="single"/>
        </w:rPr>
        <w:t>Guest</w:t>
      </w:r>
    </w:p>
    <w:p w:rsidR="00083BA4" w:rsidRDefault="00083BA4" w:rsidP="004003E7">
      <w:pPr>
        <w:rPr>
          <w:sz w:val="22"/>
          <w:szCs w:val="22"/>
        </w:rPr>
      </w:pPr>
      <w:r>
        <w:rPr>
          <w:sz w:val="22"/>
          <w:szCs w:val="22"/>
        </w:rPr>
        <w:t>Don Sappington</w:t>
      </w:r>
      <w:r>
        <w:rPr>
          <w:sz w:val="22"/>
          <w:szCs w:val="22"/>
        </w:rPr>
        <w:tab/>
      </w:r>
      <w:r>
        <w:rPr>
          <w:sz w:val="22"/>
          <w:szCs w:val="22"/>
        </w:rPr>
        <w:tab/>
      </w:r>
      <w:r>
        <w:rPr>
          <w:sz w:val="22"/>
          <w:szCs w:val="22"/>
        </w:rPr>
        <w:tab/>
        <w:t>Ernie Hubbard</w:t>
      </w:r>
      <w:r>
        <w:rPr>
          <w:sz w:val="22"/>
          <w:szCs w:val="22"/>
        </w:rPr>
        <w:tab/>
      </w:r>
      <w:r>
        <w:rPr>
          <w:sz w:val="22"/>
          <w:szCs w:val="22"/>
        </w:rPr>
        <w:tab/>
      </w:r>
      <w:r>
        <w:rPr>
          <w:sz w:val="22"/>
          <w:szCs w:val="22"/>
        </w:rPr>
        <w:tab/>
        <w:t>Gloria Becker</w:t>
      </w:r>
      <w:r>
        <w:rPr>
          <w:sz w:val="22"/>
          <w:szCs w:val="22"/>
        </w:rPr>
        <w:tab/>
      </w:r>
      <w:r>
        <w:rPr>
          <w:sz w:val="22"/>
          <w:szCs w:val="22"/>
        </w:rPr>
        <w:tab/>
      </w:r>
      <w:r>
        <w:rPr>
          <w:sz w:val="22"/>
          <w:szCs w:val="22"/>
        </w:rPr>
        <w:tab/>
      </w:r>
    </w:p>
    <w:p w:rsidR="00083BA4" w:rsidRPr="00C655B9" w:rsidRDefault="00083BA4" w:rsidP="00DA5BCB">
      <w:pPr>
        <w:rPr>
          <w:sz w:val="22"/>
          <w:szCs w:val="22"/>
        </w:rPr>
      </w:pPr>
      <w:r>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p>
    <w:p w:rsidR="00083BA4" w:rsidRPr="00C655B9" w:rsidRDefault="00083BA4" w:rsidP="00C77B0F">
      <w:pPr>
        <w:rPr>
          <w:sz w:val="22"/>
          <w:szCs w:val="22"/>
        </w:rPr>
      </w:pPr>
      <w:r w:rsidRPr="00C655B9">
        <w:rPr>
          <w:sz w:val="22"/>
          <w:szCs w:val="22"/>
        </w:rPr>
        <w:t>And there may be others that did not sign in or names were illegible.</w:t>
      </w:r>
    </w:p>
    <w:p w:rsidR="00083BA4" w:rsidRPr="00C655B9" w:rsidRDefault="00083BA4" w:rsidP="00C77B0F">
      <w:pPr>
        <w:rPr>
          <w:sz w:val="22"/>
          <w:szCs w:val="22"/>
        </w:rPr>
      </w:pP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r>
    </w:p>
    <w:p w:rsidR="00083BA4" w:rsidRPr="00C655B9" w:rsidRDefault="00083BA4" w:rsidP="00C77B0F">
      <w:pPr>
        <w:rPr>
          <w:sz w:val="22"/>
          <w:szCs w:val="22"/>
          <w:u w:val="single"/>
        </w:rPr>
      </w:pPr>
      <w:r w:rsidRPr="00C655B9">
        <w:rPr>
          <w:b/>
          <w:sz w:val="22"/>
          <w:szCs w:val="22"/>
          <w:u w:val="single"/>
        </w:rPr>
        <w:t>Meeting Notes</w:t>
      </w:r>
      <w:r w:rsidRPr="00C655B9">
        <w:rPr>
          <w:sz w:val="22"/>
          <w:szCs w:val="22"/>
          <w:u w:val="single"/>
        </w:rPr>
        <w:t>:</w:t>
      </w:r>
    </w:p>
    <w:p w:rsidR="00083BA4" w:rsidRDefault="00083BA4" w:rsidP="00785FB6">
      <w:pPr>
        <w:rPr>
          <w:sz w:val="22"/>
          <w:szCs w:val="22"/>
        </w:rPr>
      </w:pPr>
      <w:r w:rsidRPr="00C655B9">
        <w:rPr>
          <w:sz w:val="22"/>
          <w:szCs w:val="22"/>
        </w:rPr>
        <w:t xml:space="preserve">Roll call was taken:  </w:t>
      </w:r>
      <w:r>
        <w:rPr>
          <w:sz w:val="22"/>
          <w:szCs w:val="22"/>
        </w:rPr>
        <w:t xml:space="preserve">All the </w:t>
      </w:r>
      <w:r w:rsidRPr="00C655B9">
        <w:rPr>
          <w:sz w:val="22"/>
          <w:szCs w:val="22"/>
        </w:rPr>
        <w:t>members of the Council were present to establish a quorum</w:t>
      </w:r>
      <w:r>
        <w:rPr>
          <w:sz w:val="22"/>
          <w:szCs w:val="22"/>
        </w:rPr>
        <w:t xml:space="preserve">. </w:t>
      </w:r>
    </w:p>
    <w:p w:rsidR="00083BA4" w:rsidRDefault="00083BA4" w:rsidP="00785FB6">
      <w:pPr>
        <w:rPr>
          <w:sz w:val="22"/>
          <w:szCs w:val="22"/>
        </w:rPr>
      </w:pPr>
      <w:r w:rsidRPr="00C655B9">
        <w:rPr>
          <w:b/>
          <w:sz w:val="22"/>
          <w:szCs w:val="22"/>
          <w:u w:val="single"/>
        </w:rPr>
        <w:t xml:space="preserve">Consent of Agenda: </w:t>
      </w:r>
      <w:r w:rsidRPr="00C655B9">
        <w:rPr>
          <w:sz w:val="22"/>
          <w:szCs w:val="22"/>
        </w:rPr>
        <w:t xml:space="preserve"> </w:t>
      </w:r>
      <w:r>
        <w:rPr>
          <w:sz w:val="22"/>
          <w:szCs w:val="22"/>
        </w:rPr>
        <w:t xml:space="preserve">Mayor Reeves said that he was prepared to submit two appointments to the Planning and Zoning Commission for Council approval.  </w:t>
      </w:r>
    </w:p>
    <w:p w:rsidR="00083BA4" w:rsidRDefault="00083BA4" w:rsidP="00785FB6">
      <w:pPr>
        <w:rPr>
          <w:sz w:val="22"/>
          <w:szCs w:val="22"/>
        </w:rPr>
      </w:pPr>
    </w:p>
    <w:p w:rsidR="00083BA4" w:rsidRDefault="00083BA4" w:rsidP="00785FB6">
      <w:pPr>
        <w:rPr>
          <w:sz w:val="22"/>
          <w:szCs w:val="22"/>
        </w:rPr>
      </w:pPr>
      <w:r>
        <w:rPr>
          <w:sz w:val="22"/>
          <w:szCs w:val="22"/>
        </w:rPr>
        <w:t xml:space="preserve">On behalf of the other Council members, Ray Davis thanked Camille Voelz for two years of service and wished her the best.   Holiday greetings were exchanged amongst those present. </w:t>
      </w:r>
    </w:p>
    <w:p w:rsidR="00083BA4" w:rsidRPr="00C63B91" w:rsidRDefault="00083BA4" w:rsidP="00C77B0F">
      <w:pPr>
        <w:rPr>
          <w:sz w:val="22"/>
          <w:szCs w:val="22"/>
        </w:rPr>
      </w:pPr>
    </w:p>
    <w:p w:rsidR="00083BA4" w:rsidRDefault="00083BA4" w:rsidP="00684E27">
      <w:pPr>
        <w:rPr>
          <w:b/>
          <w:sz w:val="22"/>
          <w:szCs w:val="22"/>
        </w:rPr>
      </w:pPr>
      <w:r>
        <w:rPr>
          <w:b/>
          <w:sz w:val="22"/>
          <w:szCs w:val="22"/>
        </w:rPr>
        <w:t>Approvals:</w:t>
      </w:r>
    </w:p>
    <w:p w:rsidR="00083BA4" w:rsidRPr="00C655B9" w:rsidRDefault="00083BA4" w:rsidP="00684E27">
      <w:pPr>
        <w:rPr>
          <w:sz w:val="22"/>
          <w:szCs w:val="22"/>
        </w:rPr>
      </w:pPr>
      <w:r w:rsidRPr="00C655B9">
        <w:rPr>
          <w:b/>
          <w:sz w:val="22"/>
          <w:szCs w:val="22"/>
        </w:rPr>
        <w:t xml:space="preserve">Minutes of the </w:t>
      </w:r>
      <w:r>
        <w:rPr>
          <w:b/>
          <w:sz w:val="22"/>
          <w:szCs w:val="22"/>
        </w:rPr>
        <w:t>November 9</w:t>
      </w:r>
      <w:r w:rsidRPr="00C655B9">
        <w:rPr>
          <w:b/>
          <w:sz w:val="22"/>
          <w:szCs w:val="22"/>
        </w:rPr>
        <w:t>, 2010 Workshop</w:t>
      </w:r>
      <w:r>
        <w:rPr>
          <w:b/>
          <w:sz w:val="22"/>
          <w:szCs w:val="22"/>
        </w:rPr>
        <w:t xml:space="preserve"> and November 16</w:t>
      </w:r>
      <w:r w:rsidRPr="00C655B9">
        <w:rPr>
          <w:b/>
          <w:sz w:val="22"/>
          <w:szCs w:val="22"/>
        </w:rPr>
        <w:t xml:space="preserve">, 2010 Council Meeting:  </w:t>
      </w:r>
      <w:r>
        <w:rPr>
          <w:sz w:val="22"/>
          <w:szCs w:val="22"/>
        </w:rPr>
        <w:t>Ray Davis made</w:t>
      </w:r>
      <w:r w:rsidRPr="00C655B9">
        <w:rPr>
          <w:sz w:val="22"/>
          <w:szCs w:val="22"/>
        </w:rPr>
        <w:t xml:space="preserve"> a motion to approve all the minutes for </w:t>
      </w:r>
      <w:r>
        <w:rPr>
          <w:sz w:val="22"/>
          <w:szCs w:val="22"/>
        </w:rPr>
        <w:t xml:space="preserve">November </w:t>
      </w:r>
      <w:r w:rsidRPr="00C655B9">
        <w:rPr>
          <w:sz w:val="22"/>
          <w:szCs w:val="22"/>
        </w:rPr>
        <w:t xml:space="preserve">as written. The motion was seconded by </w:t>
      </w:r>
      <w:r>
        <w:rPr>
          <w:sz w:val="22"/>
          <w:szCs w:val="22"/>
        </w:rPr>
        <w:t>Camille Voelz</w:t>
      </w:r>
      <w:r w:rsidRPr="00C655B9">
        <w:rPr>
          <w:sz w:val="22"/>
          <w:szCs w:val="22"/>
        </w:rPr>
        <w:t xml:space="preserve"> and carried with </w:t>
      </w:r>
      <w:r>
        <w:rPr>
          <w:sz w:val="22"/>
          <w:szCs w:val="22"/>
        </w:rPr>
        <w:t>6</w:t>
      </w:r>
      <w:r w:rsidRPr="00C655B9">
        <w:rPr>
          <w:sz w:val="22"/>
          <w:szCs w:val="22"/>
        </w:rPr>
        <w:t xml:space="preserve"> votes in favor and 0 votes against.  </w:t>
      </w:r>
    </w:p>
    <w:p w:rsidR="00083BA4" w:rsidRDefault="00083BA4" w:rsidP="00EF60B8">
      <w:pPr>
        <w:rPr>
          <w:b/>
          <w:sz w:val="22"/>
          <w:szCs w:val="22"/>
        </w:rPr>
      </w:pPr>
    </w:p>
    <w:p w:rsidR="00083BA4" w:rsidRPr="00C655B9" w:rsidRDefault="00083BA4" w:rsidP="00EF60B8">
      <w:pPr>
        <w:rPr>
          <w:sz w:val="22"/>
          <w:szCs w:val="22"/>
        </w:rPr>
      </w:pPr>
      <w:r>
        <w:rPr>
          <w:b/>
          <w:sz w:val="22"/>
          <w:szCs w:val="22"/>
        </w:rPr>
        <w:t>November</w:t>
      </w:r>
      <w:r w:rsidRPr="00C655B9">
        <w:rPr>
          <w:b/>
          <w:sz w:val="22"/>
          <w:szCs w:val="22"/>
        </w:rPr>
        <w:t xml:space="preserve"> Financial Report:</w:t>
      </w:r>
      <w:r w:rsidRPr="00C655B9">
        <w:rPr>
          <w:sz w:val="22"/>
          <w:szCs w:val="22"/>
        </w:rPr>
        <w:t xml:space="preserve"> A motion was made by Nina Brewer to approve the monthly financial reports as written</w:t>
      </w:r>
      <w:r>
        <w:rPr>
          <w:sz w:val="22"/>
          <w:szCs w:val="22"/>
        </w:rPr>
        <w:t>.</w:t>
      </w:r>
      <w:r w:rsidRPr="00C655B9">
        <w:rPr>
          <w:sz w:val="22"/>
          <w:szCs w:val="22"/>
        </w:rPr>
        <w:t xml:space="preserve">  The motion was seconded by </w:t>
      </w:r>
      <w:r>
        <w:rPr>
          <w:sz w:val="22"/>
          <w:szCs w:val="22"/>
        </w:rPr>
        <w:t>Jimmy Mincey</w:t>
      </w:r>
      <w:r w:rsidRPr="00C655B9">
        <w:rPr>
          <w:sz w:val="22"/>
          <w:szCs w:val="22"/>
        </w:rPr>
        <w:t xml:space="preserve"> and carried with </w:t>
      </w:r>
      <w:r>
        <w:rPr>
          <w:sz w:val="22"/>
          <w:szCs w:val="22"/>
        </w:rPr>
        <w:t>5</w:t>
      </w:r>
      <w:r w:rsidRPr="00C655B9">
        <w:rPr>
          <w:sz w:val="22"/>
          <w:szCs w:val="22"/>
        </w:rPr>
        <w:t xml:space="preserve"> votes in favor and </w:t>
      </w:r>
      <w:r>
        <w:rPr>
          <w:sz w:val="22"/>
          <w:szCs w:val="22"/>
        </w:rPr>
        <w:t>1 abstention being Camille Voelz.</w:t>
      </w:r>
    </w:p>
    <w:p w:rsidR="00083BA4" w:rsidRDefault="00083BA4" w:rsidP="00346E7B">
      <w:pPr>
        <w:rPr>
          <w:b/>
          <w:sz w:val="22"/>
          <w:szCs w:val="22"/>
        </w:rPr>
      </w:pPr>
    </w:p>
    <w:p w:rsidR="00083BA4" w:rsidRPr="00E62CBC" w:rsidRDefault="00083BA4" w:rsidP="00346E7B">
      <w:pPr>
        <w:rPr>
          <w:b/>
          <w:sz w:val="22"/>
          <w:szCs w:val="22"/>
          <w:u w:val="single"/>
        </w:rPr>
      </w:pPr>
      <w:r w:rsidRPr="00E62CBC">
        <w:rPr>
          <w:b/>
          <w:sz w:val="22"/>
          <w:szCs w:val="22"/>
          <w:u w:val="single"/>
        </w:rPr>
        <w:t>Unfinished Business:</w:t>
      </w:r>
    </w:p>
    <w:p w:rsidR="00083BA4" w:rsidRDefault="00083BA4" w:rsidP="00346E7B">
      <w:pPr>
        <w:rPr>
          <w:sz w:val="22"/>
          <w:szCs w:val="22"/>
        </w:rPr>
      </w:pPr>
      <w:r>
        <w:rPr>
          <w:b/>
          <w:sz w:val="22"/>
          <w:szCs w:val="22"/>
        </w:rPr>
        <w:t xml:space="preserve">2011 Budget Resolution:  </w:t>
      </w:r>
      <w:r>
        <w:rPr>
          <w:sz w:val="22"/>
          <w:szCs w:val="22"/>
        </w:rPr>
        <w:t>The most recent version of the budget as discussed by the Council was provided.  One exception was the plan to liquidate a $5100 Certificate of Deposit in the Water account when it matures in February to help balance up that account.    Several questions about the necessity of the Accounting software purchase were asked.  It was stated that the Recorder/Treasurer has been able to get the job done with the current system; Mayor Reeves said that the current software is over 10 years old and not designed for municipal business and contains many features that do not apply as well as not providing some of the reporting requirements for the city; the Recorder/Treasurer sited several was that the new system would benefit the city by reducing the number of accounts and providing reports that are currently being created in Excel.  After discussion, Ray Davis made a motion to approve the budget as presented including the software upgrade for the Recorder/Treasurer’s office.  Lisa Harrison seconded the motion and it carried with 5 votes in favor and 1 vote, Camille Voelz against.</w:t>
      </w:r>
    </w:p>
    <w:p w:rsidR="00083BA4" w:rsidRDefault="00083BA4" w:rsidP="00346E7B">
      <w:pPr>
        <w:rPr>
          <w:sz w:val="22"/>
          <w:szCs w:val="22"/>
        </w:rPr>
      </w:pPr>
    </w:p>
    <w:p w:rsidR="00083BA4" w:rsidRPr="001A38ED" w:rsidRDefault="00083BA4" w:rsidP="00346E7B">
      <w:pPr>
        <w:rPr>
          <w:sz w:val="22"/>
          <w:szCs w:val="22"/>
        </w:rPr>
      </w:pPr>
      <w:r w:rsidRPr="007F168B">
        <w:rPr>
          <w:b/>
          <w:sz w:val="22"/>
          <w:szCs w:val="22"/>
        </w:rPr>
        <w:t xml:space="preserve">Youth Center Contract:  </w:t>
      </w:r>
      <w:r w:rsidRPr="001A38ED">
        <w:rPr>
          <w:sz w:val="22"/>
          <w:szCs w:val="22"/>
        </w:rPr>
        <w:t xml:space="preserve">Jimmy Mincey made a motion to renew the </w:t>
      </w:r>
      <w:r>
        <w:rPr>
          <w:sz w:val="22"/>
          <w:szCs w:val="22"/>
        </w:rPr>
        <w:t>youth service contract with the Norfork Area Youth Center for the year of 2011 at the same rate of $800 per month.  Lisa Harrison seconded that motion and it carried with 6 votes in favor.</w:t>
      </w:r>
    </w:p>
    <w:p w:rsidR="00083BA4" w:rsidRDefault="00083BA4" w:rsidP="00346E7B">
      <w:pPr>
        <w:rPr>
          <w:sz w:val="22"/>
          <w:szCs w:val="22"/>
        </w:rPr>
      </w:pPr>
    </w:p>
    <w:p w:rsidR="00083BA4" w:rsidRDefault="00083BA4" w:rsidP="00346E7B">
      <w:pPr>
        <w:rPr>
          <w:sz w:val="22"/>
          <w:szCs w:val="22"/>
        </w:rPr>
      </w:pPr>
      <w:r>
        <w:rPr>
          <w:sz w:val="22"/>
          <w:szCs w:val="22"/>
        </w:rPr>
        <w:t xml:space="preserve">Planning Commission Appointments:  </w:t>
      </w:r>
    </w:p>
    <w:p w:rsidR="00083BA4" w:rsidRDefault="00083BA4" w:rsidP="00346E7B">
      <w:pPr>
        <w:rPr>
          <w:sz w:val="22"/>
          <w:szCs w:val="22"/>
        </w:rPr>
      </w:pPr>
      <w:r w:rsidRPr="001A38ED">
        <w:rPr>
          <w:b/>
          <w:sz w:val="22"/>
          <w:szCs w:val="22"/>
        </w:rPr>
        <w:t>David Miller:</w:t>
      </w:r>
      <w:r>
        <w:rPr>
          <w:sz w:val="22"/>
          <w:szCs w:val="22"/>
        </w:rPr>
        <w:t xml:space="preserve">  Mayor Reeves said that David Miller’s term on the P&amp;Z Commission ends on December 31, 2010; however, he has agreed to be reappointed for another 5 year term. Mayor Reeves asked that the Council approve the reappointment of David Miller to the P&amp;Z</w:t>
      </w:r>
      <w:r>
        <w:t xml:space="preserve"> Commission.  </w:t>
      </w:r>
      <w:r>
        <w:rPr>
          <w:sz w:val="22"/>
          <w:szCs w:val="22"/>
        </w:rPr>
        <w:t xml:space="preserve"> Nina Brewer made a motion to approve the reappointment of David Miller to the P&amp;Z Commission.  Lisa Harrison seconded the motion and it carried with 6 votes in favor.</w:t>
      </w:r>
    </w:p>
    <w:p w:rsidR="00083BA4" w:rsidRDefault="00083BA4" w:rsidP="00E62CBC">
      <w:pPr>
        <w:rPr>
          <w:sz w:val="22"/>
          <w:szCs w:val="22"/>
        </w:rPr>
      </w:pPr>
      <w:r w:rsidRPr="008E5673">
        <w:rPr>
          <w:b/>
          <w:sz w:val="22"/>
          <w:szCs w:val="22"/>
        </w:rPr>
        <w:t>Chris Perry:</w:t>
      </w:r>
      <w:r>
        <w:rPr>
          <w:sz w:val="22"/>
          <w:szCs w:val="22"/>
        </w:rPr>
        <w:t xml:space="preserve">  A relatively new resident on Jordan road has indicated an interest in serving on the P&amp;</w:t>
      </w:r>
      <w:r>
        <w:t xml:space="preserve">Z Commission and Chairman Ragsdale agrees.  </w:t>
      </w:r>
      <w:r>
        <w:rPr>
          <w:sz w:val="22"/>
          <w:szCs w:val="22"/>
        </w:rPr>
        <w:t>Mayor Reeves asked that the Council approve the appointment of Chris Perry to the P&amp;Z</w:t>
      </w:r>
      <w:r>
        <w:t xml:space="preserve"> Commission.  </w:t>
      </w:r>
      <w:r>
        <w:rPr>
          <w:sz w:val="22"/>
          <w:szCs w:val="22"/>
        </w:rPr>
        <w:t xml:space="preserve"> Ray Davis made a motion to approve the appointment of Chris Perry to the P&amp;Z Commission.  Paul Beavers seconded the motion and it carried with 6 votes in favor.</w:t>
      </w:r>
    </w:p>
    <w:p w:rsidR="00083BA4" w:rsidRDefault="00083BA4" w:rsidP="00346E7B">
      <w:pPr>
        <w:rPr>
          <w:sz w:val="22"/>
          <w:szCs w:val="22"/>
        </w:rPr>
      </w:pPr>
    </w:p>
    <w:p w:rsidR="00083BA4" w:rsidRDefault="00083BA4" w:rsidP="00486AC6">
      <w:pPr>
        <w:rPr>
          <w:b/>
          <w:sz w:val="22"/>
          <w:szCs w:val="22"/>
          <w:u w:val="single"/>
        </w:rPr>
      </w:pPr>
      <w:r w:rsidRPr="0060655A">
        <w:rPr>
          <w:b/>
          <w:sz w:val="22"/>
          <w:szCs w:val="22"/>
          <w:u w:val="single"/>
        </w:rPr>
        <w:t>New Business:</w:t>
      </w:r>
      <w:r>
        <w:rPr>
          <w:b/>
          <w:sz w:val="22"/>
          <w:szCs w:val="22"/>
          <w:u w:val="single"/>
        </w:rPr>
        <w:t xml:space="preserve">  </w:t>
      </w:r>
      <w:r>
        <w:rPr>
          <w:sz w:val="22"/>
          <w:szCs w:val="22"/>
        </w:rPr>
        <w:t xml:space="preserve"> No additional business was introduced.</w:t>
      </w:r>
      <w:r>
        <w:rPr>
          <w:b/>
          <w:sz w:val="22"/>
          <w:szCs w:val="22"/>
          <w:u w:val="single"/>
        </w:rPr>
        <w:t xml:space="preserve"> </w:t>
      </w:r>
    </w:p>
    <w:p w:rsidR="00083BA4" w:rsidRDefault="00083BA4" w:rsidP="00486AC6">
      <w:pPr>
        <w:rPr>
          <w:b/>
          <w:sz w:val="22"/>
          <w:szCs w:val="22"/>
          <w:u w:val="single"/>
        </w:rPr>
      </w:pPr>
    </w:p>
    <w:p w:rsidR="00083BA4" w:rsidRDefault="00083BA4" w:rsidP="00486AC6">
      <w:pPr>
        <w:rPr>
          <w:sz w:val="22"/>
          <w:szCs w:val="22"/>
        </w:rPr>
      </w:pPr>
      <w:r>
        <w:rPr>
          <w:b/>
          <w:sz w:val="22"/>
          <w:szCs w:val="22"/>
          <w:u w:val="single"/>
        </w:rPr>
        <w:t xml:space="preserve">Announcements:  </w:t>
      </w:r>
      <w:r>
        <w:rPr>
          <w:sz w:val="22"/>
          <w:szCs w:val="22"/>
        </w:rPr>
        <w:t xml:space="preserve"> </w:t>
      </w:r>
    </w:p>
    <w:p w:rsidR="00083BA4" w:rsidRDefault="00083BA4" w:rsidP="00022065">
      <w:pPr>
        <w:rPr>
          <w:sz w:val="22"/>
          <w:szCs w:val="22"/>
        </w:rPr>
      </w:pPr>
      <w:r w:rsidRPr="00C655B9">
        <w:rPr>
          <w:b/>
          <w:sz w:val="22"/>
          <w:szCs w:val="22"/>
        </w:rPr>
        <w:t>Planning Commission meeting</w:t>
      </w:r>
      <w:r w:rsidRPr="00C655B9">
        <w:rPr>
          <w:sz w:val="22"/>
          <w:szCs w:val="22"/>
        </w:rPr>
        <w:t xml:space="preserve"> – </w:t>
      </w:r>
      <w:r>
        <w:rPr>
          <w:sz w:val="22"/>
          <w:szCs w:val="22"/>
        </w:rPr>
        <w:t xml:space="preserve">for December has been cancelled; they will meet </w:t>
      </w:r>
      <w:r w:rsidRPr="00C655B9">
        <w:rPr>
          <w:sz w:val="22"/>
          <w:szCs w:val="22"/>
        </w:rPr>
        <w:t xml:space="preserve">Monday, </w:t>
      </w:r>
      <w:r>
        <w:rPr>
          <w:sz w:val="22"/>
          <w:szCs w:val="22"/>
        </w:rPr>
        <w:t>January 31, 2011</w:t>
      </w:r>
      <w:r w:rsidRPr="00C655B9">
        <w:rPr>
          <w:sz w:val="22"/>
          <w:szCs w:val="22"/>
        </w:rPr>
        <w:t>, at 5:30 PM</w:t>
      </w:r>
      <w:r>
        <w:rPr>
          <w:sz w:val="22"/>
          <w:szCs w:val="22"/>
        </w:rPr>
        <w:t xml:space="preserve">  </w:t>
      </w:r>
    </w:p>
    <w:p w:rsidR="00083BA4" w:rsidRPr="00C655B9" w:rsidRDefault="00083BA4" w:rsidP="00022065">
      <w:pPr>
        <w:rPr>
          <w:sz w:val="22"/>
          <w:szCs w:val="22"/>
        </w:rPr>
      </w:pPr>
      <w:r>
        <w:rPr>
          <w:b/>
          <w:sz w:val="22"/>
          <w:szCs w:val="22"/>
        </w:rPr>
        <w:t xml:space="preserve">Council </w:t>
      </w:r>
      <w:r w:rsidRPr="00C655B9">
        <w:rPr>
          <w:b/>
          <w:sz w:val="22"/>
          <w:szCs w:val="22"/>
        </w:rPr>
        <w:t>Workshop:</w:t>
      </w:r>
      <w:r w:rsidRPr="00C655B9">
        <w:rPr>
          <w:sz w:val="22"/>
          <w:szCs w:val="22"/>
        </w:rPr>
        <w:t xml:space="preserve">  Tuesday, </w:t>
      </w:r>
      <w:r>
        <w:rPr>
          <w:sz w:val="22"/>
          <w:szCs w:val="22"/>
        </w:rPr>
        <w:t>January 11, 2011</w:t>
      </w:r>
      <w:r w:rsidRPr="00C655B9">
        <w:rPr>
          <w:sz w:val="22"/>
          <w:szCs w:val="22"/>
        </w:rPr>
        <w:t xml:space="preserve"> at 6:30 PM</w:t>
      </w:r>
      <w:r>
        <w:rPr>
          <w:sz w:val="22"/>
          <w:szCs w:val="22"/>
        </w:rPr>
        <w:t xml:space="preserve"> (Council members will be sworn in by Leon Alexander at 6 PM prior to this meeting.)</w:t>
      </w:r>
    </w:p>
    <w:p w:rsidR="00083BA4" w:rsidRDefault="00083BA4" w:rsidP="00022065">
      <w:pPr>
        <w:rPr>
          <w:sz w:val="22"/>
          <w:szCs w:val="22"/>
        </w:rPr>
      </w:pPr>
      <w:r w:rsidRPr="00C655B9">
        <w:rPr>
          <w:b/>
          <w:sz w:val="22"/>
          <w:szCs w:val="22"/>
        </w:rPr>
        <w:t>Council Meeting:</w:t>
      </w:r>
      <w:r w:rsidRPr="00C655B9">
        <w:rPr>
          <w:sz w:val="22"/>
          <w:szCs w:val="22"/>
        </w:rPr>
        <w:t xml:space="preserve">  Tuesday, </w:t>
      </w:r>
      <w:r>
        <w:rPr>
          <w:sz w:val="22"/>
          <w:szCs w:val="22"/>
        </w:rPr>
        <w:t>January 18, 2011</w:t>
      </w:r>
      <w:r w:rsidRPr="00C655B9">
        <w:rPr>
          <w:sz w:val="22"/>
          <w:szCs w:val="22"/>
        </w:rPr>
        <w:t xml:space="preserve"> at 6:30 PM </w:t>
      </w:r>
    </w:p>
    <w:p w:rsidR="00083BA4" w:rsidRPr="00C655B9" w:rsidRDefault="00083BA4" w:rsidP="00022065">
      <w:pPr>
        <w:rPr>
          <w:sz w:val="22"/>
          <w:szCs w:val="22"/>
        </w:rPr>
      </w:pPr>
    </w:p>
    <w:p w:rsidR="00083BA4" w:rsidRPr="00C655B9" w:rsidRDefault="00083BA4" w:rsidP="00684E27">
      <w:pPr>
        <w:rPr>
          <w:sz w:val="22"/>
          <w:szCs w:val="22"/>
        </w:rPr>
      </w:pPr>
      <w:r w:rsidRPr="00C655B9">
        <w:rPr>
          <w:b/>
          <w:sz w:val="22"/>
          <w:szCs w:val="22"/>
        </w:rPr>
        <w:t>Adjournment:</w:t>
      </w:r>
      <w:r w:rsidRPr="00C655B9">
        <w:rPr>
          <w:sz w:val="22"/>
          <w:szCs w:val="22"/>
        </w:rPr>
        <w:t xml:space="preserve">  With no further business, </w:t>
      </w:r>
      <w:r>
        <w:rPr>
          <w:sz w:val="22"/>
          <w:szCs w:val="22"/>
        </w:rPr>
        <w:t>Jimmy Mincey</w:t>
      </w:r>
      <w:r w:rsidRPr="00C655B9">
        <w:rPr>
          <w:sz w:val="22"/>
          <w:szCs w:val="22"/>
        </w:rPr>
        <w:t xml:space="preserve"> made a motion to adjourn.  </w:t>
      </w:r>
      <w:r>
        <w:rPr>
          <w:sz w:val="22"/>
          <w:szCs w:val="22"/>
        </w:rPr>
        <w:t xml:space="preserve">Lisa Harrison </w:t>
      </w:r>
      <w:r w:rsidRPr="00C655B9">
        <w:rPr>
          <w:sz w:val="22"/>
          <w:szCs w:val="22"/>
        </w:rPr>
        <w:t xml:space="preserve">seconded the motion and it carried unanimously.  </w:t>
      </w:r>
    </w:p>
    <w:p w:rsidR="00083BA4" w:rsidRPr="00C655B9" w:rsidRDefault="00083BA4" w:rsidP="00684E27">
      <w:pPr>
        <w:rPr>
          <w:sz w:val="22"/>
          <w:szCs w:val="22"/>
        </w:rPr>
      </w:pPr>
    </w:p>
    <w:p w:rsidR="00083BA4" w:rsidRPr="00C655B9" w:rsidRDefault="00083BA4" w:rsidP="00684E27">
      <w:pPr>
        <w:rPr>
          <w:sz w:val="22"/>
          <w:szCs w:val="22"/>
        </w:rPr>
      </w:pPr>
      <w:r w:rsidRPr="00C655B9">
        <w:rPr>
          <w:sz w:val="22"/>
          <w:szCs w:val="22"/>
        </w:rPr>
        <w:t xml:space="preserve">The meeting adjourned at </w:t>
      </w:r>
      <w:r>
        <w:rPr>
          <w:sz w:val="22"/>
          <w:szCs w:val="22"/>
        </w:rPr>
        <w:t>7:10</w:t>
      </w:r>
      <w:r w:rsidRPr="00C655B9">
        <w:rPr>
          <w:sz w:val="22"/>
          <w:szCs w:val="22"/>
        </w:rPr>
        <w:t xml:space="preserve"> PM.</w:t>
      </w:r>
    </w:p>
    <w:p w:rsidR="00083BA4" w:rsidRPr="00C655B9" w:rsidRDefault="00083BA4" w:rsidP="00684E27">
      <w:pPr>
        <w:rPr>
          <w:sz w:val="22"/>
          <w:szCs w:val="22"/>
        </w:rPr>
      </w:pPr>
    </w:p>
    <w:p w:rsidR="00083BA4" w:rsidRPr="00C655B9" w:rsidRDefault="00083BA4" w:rsidP="00684E27">
      <w:pPr>
        <w:rPr>
          <w:sz w:val="22"/>
          <w:szCs w:val="22"/>
        </w:rPr>
      </w:pPr>
      <w:r w:rsidRPr="00C655B9">
        <w:rPr>
          <w:sz w:val="22"/>
          <w:szCs w:val="22"/>
        </w:rPr>
        <w:t>APPROVE:</w:t>
      </w:r>
      <w:r w:rsidRPr="00C655B9">
        <w:rPr>
          <w:sz w:val="22"/>
          <w:szCs w:val="22"/>
        </w:rPr>
        <w:tab/>
      </w:r>
      <w:r w:rsidRPr="00C655B9">
        <w:rPr>
          <w:sz w:val="22"/>
          <w:szCs w:val="22"/>
        </w:rPr>
        <w:tab/>
      </w:r>
      <w:r w:rsidRPr="00C655B9">
        <w:rPr>
          <w:sz w:val="22"/>
          <w:szCs w:val="22"/>
        </w:rPr>
        <w:tab/>
      </w:r>
      <w:r w:rsidRPr="00C655B9">
        <w:rPr>
          <w:sz w:val="22"/>
          <w:szCs w:val="22"/>
        </w:rPr>
        <w:tab/>
      </w:r>
      <w:r w:rsidRPr="00C655B9">
        <w:rPr>
          <w:sz w:val="22"/>
          <w:szCs w:val="22"/>
        </w:rPr>
        <w:tab/>
        <w:t>ATTEST:</w:t>
      </w:r>
    </w:p>
    <w:p w:rsidR="00083BA4" w:rsidRPr="00C655B9" w:rsidRDefault="00083BA4" w:rsidP="00684E27">
      <w:pPr>
        <w:rPr>
          <w:b/>
          <w:sz w:val="22"/>
          <w:szCs w:val="22"/>
        </w:rPr>
      </w:pPr>
    </w:p>
    <w:p w:rsidR="00083BA4" w:rsidRPr="00C655B9" w:rsidRDefault="00083BA4" w:rsidP="001220A2">
      <w:pPr>
        <w:rPr>
          <w:sz w:val="22"/>
          <w:szCs w:val="22"/>
        </w:rPr>
      </w:pPr>
    </w:p>
    <w:p w:rsidR="00083BA4" w:rsidRPr="00C655B9" w:rsidRDefault="00083BA4" w:rsidP="001220A2">
      <w:pPr>
        <w:rPr>
          <w:sz w:val="22"/>
          <w:szCs w:val="22"/>
        </w:rPr>
      </w:pPr>
    </w:p>
    <w:p w:rsidR="00083BA4" w:rsidRPr="00C655B9" w:rsidRDefault="00083BA4" w:rsidP="001220A2">
      <w:pPr>
        <w:rPr>
          <w:sz w:val="22"/>
          <w:szCs w:val="22"/>
        </w:rPr>
      </w:pPr>
      <w:r w:rsidRPr="00C655B9">
        <w:rPr>
          <w:sz w:val="22"/>
          <w:szCs w:val="22"/>
        </w:rPr>
        <w:t>______________________________</w:t>
      </w:r>
      <w:r w:rsidRPr="00C655B9">
        <w:rPr>
          <w:sz w:val="22"/>
          <w:szCs w:val="22"/>
        </w:rPr>
        <w:tab/>
      </w:r>
      <w:r w:rsidRPr="00C655B9">
        <w:rPr>
          <w:sz w:val="22"/>
          <w:szCs w:val="22"/>
        </w:rPr>
        <w:tab/>
        <w:t>______________________________</w:t>
      </w:r>
    </w:p>
    <w:p w:rsidR="00083BA4" w:rsidRPr="00C655B9" w:rsidRDefault="00083BA4" w:rsidP="001220A2">
      <w:pPr>
        <w:rPr>
          <w:sz w:val="22"/>
          <w:szCs w:val="22"/>
        </w:rPr>
      </w:pPr>
      <w:r w:rsidRPr="00C655B9">
        <w:rPr>
          <w:sz w:val="22"/>
          <w:szCs w:val="22"/>
        </w:rPr>
        <w:t>James Reeves, Mayor</w:t>
      </w:r>
      <w:r w:rsidRPr="00C655B9">
        <w:rPr>
          <w:sz w:val="22"/>
          <w:szCs w:val="22"/>
        </w:rPr>
        <w:tab/>
      </w:r>
      <w:r w:rsidRPr="00C655B9">
        <w:rPr>
          <w:sz w:val="22"/>
          <w:szCs w:val="22"/>
        </w:rPr>
        <w:tab/>
      </w:r>
      <w:r w:rsidRPr="00C655B9">
        <w:rPr>
          <w:sz w:val="22"/>
          <w:szCs w:val="22"/>
        </w:rPr>
        <w:tab/>
      </w:r>
      <w:r w:rsidRPr="00C655B9">
        <w:rPr>
          <w:sz w:val="22"/>
          <w:szCs w:val="22"/>
        </w:rPr>
        <w:tab/>
        <w:t>Donna Hinton, Recorder/Treasurer</w:t>
      </w:r>
    </w:p>
    <w:p w:rsidR="00083BA4" w:rsidRPr="00C655B9" w:rsidRDefault="00083BA4" w:rsidP="001220A2">
      <w:pPr>
        <w:rPr>
          <w:sz w:val="22"/>
          <w:szCs w:val="22"/>
        </w:rPr>
      </w:pPr>
    </w:p>
    <w:p w:rsidR="00083BA4" w:rsidRPr="00C655B9" w:rsidRDefault="00083BA4">
      <w:pPr>
        <w:rPr>
          <w:sz w:val="22"/>
          <w:szCs w:val="22"/>
        </w:rPr>
      </w:pPr>
    </w:p>
    <w:p w:rsidR="00083BA4" w:rsidRPr="00C655B9" w:rsidRDefault="00083BA4">
      <w:pPr>
        <w:rPr>
          <w:sz w:val="22"/>
          <w:szCs w:val="22"/>
        </w:rPr>
      </w:pPr>
      <w:r w:rsidRPr="00C655B9">
        <w:rPr>
          <w:sz w:val="22"/>
          <w:szCs w:val="22"/>
        </w:rPr>
        <w:t>Seal:</w:t>
      </w:r>
    </w:p>
    <w:sectPr w:rsidR="00083BA4" w:rsidRPr="00C655B9" w:rsidSect="00C8023C">
      <w:headerReference w:type="even" r:id="rId6"/>
      <w:headerReference w:type="default" r:id="rId7"/>
      <w:headerReference w:type="first" r:id="rId8"/>
      <w:pgSz w:w="12240" w:h="15840" w:code="1"/>
      <w:pgMar w:top="1440" w:right="1008" w:bottom="144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BA4" w:rsidRDefault="00083BA4">
      <w:r>
        <w:separator/>
      </w:r>
    </w:p>
  </w:endnote>
  <w:endnote w:type="continuationSeparator" w:id="0">
    <w:p w:rsidR="00083BA4" w:rsidRDefault="00083B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BA4" w:rsidRDefault="00083BA4">
      <w:r>
        <w:separator/>
      </w:r>
    </w:p>
  </w:footnote>
  <w:footnote w:type="continuationSeparator" w:id="0">
    <w:p w:rsidR="00083BA4" w:rsidRDefault="00083BA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BA4" w:rsidRDefault="00083BA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91516" o:spid="_x0000_s2049" type="#_x0000_t136" style="position:absolute;margin-left:0;margin-top:0;width:511.2pt;height:204.45pt;rotation:315;z-index:-251658752;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BA4" w:rsidRPr="0090202A" w:rsidRDefault="00083BA4">
    <w:pPr>
      <w:pStyle w:val="Header"/>
      <w:rPr>
        <w:sz w:val="18"/>
        <w:szCs w:val="18"/>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91517" o:spid="_x0000_s2050" type="#_x0000_t136" style="position:absolute;margin-left:0;margin-top:0;width:511.2pt;height:204.45pt;rotation:315;z-index:-251657728;mso-position-horizontal:center;mso-position-horizontal-relative:margin;mso-position-vertical:center;mso-position-vertical-relative:margin" o:allowincell="f" fillcolor="silver" stroked="f">
          <v:fill opacity=".5"/>
          <v:textpath style="font-family:&quot;Times New Roman&quot;;font-size:1pt" string="DRAFT"/>
        </v:shape>
      </w:pict>
    </w:r>
    <w:r w:rsidRPr="0090202A">
      <w:rPr>
        <w:sz w:val="18"/>
        <w:szCs w:val="18"/>
      </w:rPr>
      <w:t xml:space="preserve">Norfork </w:t>
    </w:r>
    <w:smartTag w:uri="urn:schemas-microsoft-com:office:smarttags" w:element="PlaceType">
      <w:r w:rsidRPr="0090202A">
        <w:rPr>
          <w:sz w:val="18"/>
          <w:szCs w:val="18"/>
        </w:rPr>
        <w:t>City</w:t>
      </w:r>
    </w:smartTag>
    <w:r w:rsidRPr="0090202A">
      <w:rPr>
        <w:sz w:val="18"/>
        <w:szCs w:val="18"/>
      </w:rPr>
      <w:t xml:space="preserve"> Council Meeting</w:t>
    </w:r>
  </w:p>
  <w:p w:rsidR="00083BA4" w:rsidRPr="0090202A" w:rsidRDefault="00083BA4">
    <w:pPr>
      <w:pStyle w:val="Header"/>
      <w:rPr>
        <w:sz w:val="18"/>
        <w:szCs w:val="18"/>
      </w:rPr>
    </w:pPr>
    <w:r>
      <w:rPr>
        <w:sz w:val="18"/>
        <w:szCs w:val="18"/>
      </w:rPr>
      <w:t>December 21, 2010</w:t>
    </w:r>
  </w:p>
  <w:p w:rsidR="00083BA4" w:rsidRPr="0090202A" w:rsidRDefault="00083BA4">
    <w:pPr>
      <w:pStyle w:val="Header"/>
      <w:rPr>
        <w:sz w:val="18"/>
        <w:szCs w:val="18"/>
      </w:rPr>
    </w:pPr>
    <w:r w:rsidRPr="0090202A">
      <w:rPr>
        <w:sz w:val="18"/>
        <w:szCs w:val="18"/>
      </w:rPr>
      <w:t xml:space="preserve">Page </w:t>
    </w:r>
    <w:r w:rsidRPr="0090202A">
      <w:rPr>
        <w:sz w:val="18"/>
        <w:szCs w:val="18"/>
      </w:rPr>
      <w:fldChar w:fldCharType="begin"/>
    </w:r>
    <w:r w:rsidRPr="0090202A">
      <w:rPr>
        <w:sz w:val="18"/>
        <w:szCs w:val="18"/>
      </w:rPr>
      <w:instrText xml:space="preserve"> PAGE </w:instrText>
    </w:r>
    <w:r w:rsidRPr="0090202A">
      <w:rPr>
        <w:sz w:val="18"/>
        <w:szCs w:val="18"/>
      </w:rPr>
      <w:fldChar w:fldCharType="separate"/>
    </w:r>
    <w:r>
      <w:rPr>
        <w:noProof/>
        <w:sz w:val="18"/>
        <w:szCs w:val="18"/>
      </w:rPr>
      <w:t>2</w:t>
    </w:r>
    <w:r w:rsidRPr="0090202A">
      <w:rPr>
        <w:sz w:val="18"/>
        <w:szCs w:val="18"/>
      </w:rPr>
      <w:fldChar w:fldCharType="end"/>
    </w:r>
    <w:r w:rsidRPr="0090202A">
      <w:rPr>
        <w:sz w:val="18"/>
        <w:szCs w:val="18"/>
      </w:rPr>
      <w:t xml:space="preserve"> of </w:t>
    </w:r>
    <w:r>
      <w:rPr>
        <w:sz w:val="18"/>
        <w:szCs w:val="18"/>
      </w:rPr>
      <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BA4" w:rsidRDefault="00083BA4">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291515" o:spid="_x0000_s2051" type="#_x0000_t136" style="position:absolute;margin-left:0;margin-top:0;width:511.2pt;height:204.45pt;rotation:315;z-index:-251659776;mso-position-horizontal:center;mso-position-horizontal-relative:margin;mso-position-vertical:center;mso-position-vertical-relative:margin" o:allowincell="f" fillcolor="silver" stroked="f">
          <v:fill opacity=".5"/>
          <v:textpath style="font-family:&quot;Times New Roman&quot;;font-size:1pt" string="DRAFT"/>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drawingGridHorizontalSpacing w:val="187"/>
  <w:displayVerticalDrawingGridEvery w:val="2"/>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A73E6"/>
    <w:rsid w:val="0000263D"/>
    <w:rsid w:val="00007095"/>
    <w:rsid w:val="00022065"/>
    <w:rsid w:val="00025FCC"/>
    <w:rsid w:val="00026576"/>
    <w:rsid w:val="00026FA4"/>
    <w:rsid w:val="00036CF0"/>
    <w:rsid w:val="00037326"/>
    <w:rsid w:val="00040B92"/>
    <w:rsid w:val="00042400"/>
    <w:rsid w:val="00042C16"/>
    <w:rsid w:val="0004356C"/>
    <w:rsid w:val="00043A29"/>
    <w:rsid w:val="00046DFC"/>
    <w:rsid w:val="00047A12"/>
    <w:rsid w:val="00050077"/>
    <w:rsid w:val="00050E3F"/>
    <w:rsid w:val="00053D7B"/>
    <w:rsid w:val="000604DE"/>
    <w:rsid w:val="000622E7"/>
    <w:rsid w:val="00063695"/>
    <w:rsid w:val="00063FC6"/>
    <w:rsid w:val="000648C0"/>
    <w:rsid w:val="0006505D"/>
    <w:rsid w:val="00067642"/>
    <w:rsid w:val="00067CD7"/>
    <w:rsid w:val="00073A83"/>
    <w:rsid w:val="00074920"/>
    <w:rsid w:val="00083BA4"/>
    <w:rsid w:val="00086F3B"/>
    <w:rsid w:val="000870FE"/>
    <w:rsid w:val="00087113"/>
    <w:rsid w:val="00087362"/>
    <w:rsid w:val="00090A4C"/>
    <w:rsid w:val="000A00F1"/>
    <w:rsid w:val="000B2B43"/>
    <w:rsid w:val="000B7A1B"/>
    <w:rsid w:val="000C1EA0"/>
    <w:rsid w:val="000C420B"/>
    <w:rsid w:val="000C5B08"/>
    <w:rsid w:val="000D35B2"/>
    <w:rsid w:val="000D5C29"/>
    <w:rsid w:val="000D6010"/>
    <w:rsid w:val="000D77CC"/>
    <w:rsid w:val="000E1857"/>
    <w:rsid w:val="000E1A44"/>
    <w:rsid w:val="000E2020"/>
    <w:rsid w:val="000E4D5B"/>
    <w:rsid w:val="000E5FB6"/>
    <w:rsid w:val="000E69A8"/>
    <w:rsid w:val="000E7898"/>
    <w:rsid w:val="000F045A"/>
    <w:rsid w:val="000F160D"/>
    <w:rsid w:val="000F3B7B"/>
    <w:rsid w:val="00100A46"/>
    <w:rsid w:val="001032BC"/>
    <w:rsid w:val="001109FD"/>
    <w:rsid w:val="001112FC"/>
    <w:rsid w:val="00112A67"/>
    <w:rsid w:val="00112E9F"/>
    <w:rsid w:val="001160C4"/>
    <w:rsid w:val="00116DB7"/>
    <w:rsid w:val="001206C0"/>
    <w:rsid w:val="001220A2"/>
    <w:rsid w:val="00130642"/>
    <w:rsid w:val="00131D3A"/>
    <w:rsid w:val="00134326"/>
    <w:rsid w:val="00146362"/>
    <w:rsid w:val="00153531"/>
    <w:rsid w:val="001546FC"/>
    <w:rsid w:val="00157C98"/>
    <w:rsid w:val="0016447E"/>
    <w:rsid w:val="00171328"/>
    <w:rsid w:val="00172AC5"/>
    <w:rsid w:val="001735EF"/>
    <w:rsid w:val="001765F6"/>
    <w:rsid w:val="00182B92"/>
    <w:rsid w:val="00183CD2"/>
    <w:rsid w:val="001870AD"/>
    <w:rsid w:val="00187D99"/>
    <w:rsid w:val="00190327"/>
    <w:rsid w:val="001970EC"/>
    <w:rsid w:val="001A09D5"/>
    <w:rsid w:val="001A0CE3"/>
    <w:rsid w:val="001A38ED"/>
    <w:rsid w:val="001A71A9"/>
    <w:rsid w:val="001B68E6"/>
    <w:rsid w:val="001C6468"/>
    <w:rsid w:val="001C6896"/>
    <w:rsid w:val="001C7A22"/>
    <w:rsid w:val="001D0424"/>
    <w:rsid w:val="001D2C47"/>
    <w:rsid w:val="001D4C7A"/>
    <w:rsid w:val="001D623E"/>
    <w:rsid w:val="001D759B"/>
    <w:rsid w:val="001E3490"/>
    <w:rsid w:val="001E7526"/>
    <w:rsid w:val="001E7F7A"/>
    <w:rsid w:val="001F1DB9"/>
    <w:rsid w:val="001F3767"/>
    <w:rsid w:val="001F61FF"/>
    <w:rsid w:val="001F6D48"/>
    <w:rsid w:val="00203CB4"/>
    <w:rsid w:val="00203D6B"/>
    <w:rsid w:val="002050C4"/>
    <w:rsid w:val="00207E48"/>
    <w:rsid w:val="00210BB4"/>
    <w:rsid w:val="00213A1C"/>
    <w:rsid w:val="00222861"/>
    <w:rsid w:val="00222CE2"/>
    <w:rsid w:val="00224497"/>
    <w:rsid w:val="0023228E"/>
    <w:rsid w:val="00235DD0"/>
    <w:rsid w:val="002363C4"/>
    <w:rsid w:val="00242107"/>
    <w:rsid w:val="00250E6C"/>
    <w:rsid w:val="002607E1"/>
    <w:rsid w:val="00263EE2"/>
    <w:rsid w:val="002775E0"/>
    <w:rsid w:val="002823DE"/>
    <w:rsid w:val="00283194"/>
    <w:rsid w:val="00283889"/>
    <w:rsid w:val="00293A39"/>
    <w:rsid w:val="002942C9"/>
    <w:rsid w:val="00297D29"/>
    <w:rsid w:val="002A5BD1"/>
    <w:rsid w:val="002A769A"/>
    <w:rsid w:val="002A78ED"/>
    <w:rsid w:val="002B3C1C"/>
    <w:rsid w:val="002B3F8F"/>
    <w:rsid w:val="002B64B2"/>
    <w:rsid w:val="002C1791"/>
    <w:rsid w:val="002C24F1"/>
    <w:rsid w:val="002C33A4"/>
    <w:rsid w:val="002C650E"/>
    <w:rsid w:val="002D07C1"/>
    <w:rsid w:val="002D61D4"/>
    <w:rsid w:val="002E1C83"/>
    <w:rsid w:val="002F1321"/>
    <w:rsid w:val="002F5DED"/>
    <w:rsid w:val="002F7508"/>
    <w:rsid w:val="002F7C8E"/>
    <w:rsid w:val="003029CE"/>
    <w:rsid w:val="003140C4"/>
    <w:rsid w:val="0031777B"/>
    <w:rsid w:val="00317E15"/>
    <w:rsid w:val="003217A4"/>
    <w:rsid w:val="00321AA3"/>
    <w:rsid w:val="003265B9"/>
    <w:rsid w:val="003278C5"/>
    <w:rsid w:val="00334062"/>
    <w:rsid w:val="00340387"/>
    <w:rsid w:val="003417EB"/>
    <w:rsid w:val="00346CE4"/>
    <w:rsid w:val="00346E7B"/>
    <w:rsid w:val="003562B7"/>
    <w:rsid w:val="0036204B"/>
    <w:rsid w:val="00363935"/>
    <w:rsid w:val="00364B8B"/>
    <w:rsid w:val="00365EB3"/>
    <w:rsid w:val="003667B8"/>
    <w:rsid w:val="003719B3"/>
    <w:rsid w:val="00374746"/>
    <w:rsid w:val="00375924"/>
    <w:rsid w:val="0037740A"/>
    <w:rsid w:val="00381C13"/>
    <w:rsid w:val="00383E7F"/>
    <w:rsid w:val="00385F94"/>
    <w:rsid w:val="0039105B"/>
    <w:rsid w:val="003918EB"/>
    <w:rsid w:val="00391A74"/>
    <w:rsid w:val="003928B5"/>
    <w:rsid w:val="00396EF8"/>
    <w:rsid w:val="003A4181"/>
    <w:rsid w:val="003A4B83"/>
    <w:rsid w:val="003A73E6"/>
    <w:rsid w:val="003B2C2D"/>
    <w:rsid w:val="003C3D20"/>
    <w:rsid w:val="003C58BC"/>
    <w:rsid w:val="003C7A17"/>
    <w:rsid w:val="003D26FE"/>
    <w:rsid w:val="003D2EBD"/>
    <w:rsid w:val="003D3A9C"/>
    <w:rsid w:val="003D6A2E"/>
    <w:rsid w:val="003D6BC0"/>
    <w:rsid w:val="003E7865"/>
    <w:rsid w:val="003F5CA7"/>
    <w:rsid w:val="003F7394"/>
    <w:rsid w:val="004003E7"/>
    <w:rsid w:val="00407943"/>
    <w:rsid w:val="0041519C"/>
    <w:rsid w:val="004153D6"/>
    <w:rsid w:val="00415DFB"/>
    <w:rsid w:val="00420084"/>
    <w:rsid w:val="00422512"/>
    <w:rsid w:val="004232FC"/>
    <w:rsid w:val="00424215"/>
    <w:rsid w:val="00432B0A"/>
    <w:rsid w:val="00432D33"/>
    <w:rsid w:val="004335BB"/>
    <w:rsid w:val="00434A26"/>
    <w:rsid w:val="00436CF6"/>
    <w:rsid w:val="00442A52"/>
    <w:rsid w:val="0044698D"/>
    <w:rsid w:val="00451433"/>
    <w:rsid w:val="00451C87"/>
    <w:rsid w:val="004543F1"/>
    <w:rsid w:val="00457E7C"/>
    <w:rsid w:val="00463026"/>
    <w:rsid w:val="004649F6"/>
    <w:rsid w:val="00464BE3"/>
    <w:rsid w:val="00466175"/>
    <w:rsid w:val="00472C3D"/>
    <w:rsid w:val="00474FE9"/>
    <w:rsid w:val="00477422"/>
    <w:rsid w:val="00480A18"/>
    <w:rsid w:val="00486AC6"/>
    <w:rsid w:val="00486E97"/>
    <w:rsid w:val="00487CEA"/>
    <w:rsid w:val="00493458"/>
    <w:rsid w:val="00493892"/>
    <w:rsid w:val="00493E7E"/>
    <w:rsid w:val="00495C7B"/>
    <w:rsid w:val="00496D51"/>
    <w:rsid w:val="004A1873"/>
    <w:rsid w:val="004A53EC"/>
    <w:rsid w:val="004A5640"/>
    <w:rsid w:val="004C144E"/>
    <w:rsid w:val="004C3518"/>
    <w:rsid w:val="004C3BF0"/>
    <w:rsid w:val="004C402A"/>
    <w:rsid w:val="004C69BE"/>
    <w:rsid w:val="004C6D7E"/>
    <w:rsid w:val="004D17A7"/>
    <w:rsid w:val="004D565C"/>
    <w:rsid w:val="004E1E40"/>
    <w:rsid w:val="004E3E80"/>
    <w:rsid w:val="004E3FF3"/>
    <w:rsid w:val="004E478B"/>
    <w:rsid w:val="004E64A3"/>
    <w:rsid w:val="004E73A6"/>
    <w:rsid w:val="004F27CD"/>
    <w:rsid w:val="004F3B43"/>
    <w:rsid w:val="004F4551"/>
    <w:rsid w:val="004F50BC"/>
    <w:rsid w:val="004F50E8"/>
    <w:rsid w:val="004F5E51"/>
    <w:rsid w:val="004F7C08"/>
    <w:rsid w:val="005047FC"/>
    <w:rsid w:val="00510A32"/>
    <w:rsid w:val="0051467C"/>
    <w:rsid w:val="005165B0"/>
    <w:rsid w:val="005172F5"/>
    <w:rsid w:val="00527344"/>
    <w:rsid w:val="00527641"/>
    <w:rsid w:val="0053045B"/>
    <w:rsid w:val="0053439A"/>
    <w:rsid w:val="005351E1"/>
    <w:rsid w:val="00542B66"/>
    <w:rsid w:val="00546643"/>
    <w:rsid w:val="0055031E"/>
    <w:rsid w:val="0055235B"/>
    <w:rsid w:val="00561369"/>
    <w:rsid w:val="00561F54"/>
    <w:rsid w:val="00563B70"/>
    <w:rsid w:val="00565459"/>
    <w:rsid w:val="00570790"/>
    <w:rsid w:val="005709E1"/>
    <w:rsid w:val="005720DD"/>
    <w:rsid w:val="0057395B"/>
    <w:rsid w:val="00580B82"/>
    <w:rsid w:val="00580D4F"/>
    <w:rsid w:val="0058121B"/>
    <w:rsid w:val="0058325C"/>
    <w:rsid w:val="0058342B"/>
    <w:rsid w:val="00586495"/>
    <w:rsid w:val="005903D7"/>
    <w:rsid w:val="00590BEA"/>
    <w:rsid w:val="0059344B"/>
    <w:rsid w:val="005A28FD"/>
    <w:rsid w:val="005A7A18"/>
    <w:rsid w:val="005B0571"/>
    <w:rsid w:val="005B39B1"/>
    <w:rsid w:val="005C0051"/>
    <w:rsid w:val="005C569D"/>
    <w:rsid w:val="005D09B7"/>
    <w:rsid w:val="005D4632"/>
    <w:rsid w:val="005D53D9"/>
    <w:rsid w:val="005E02BD"/>
    <w:rsid w:val="005E583F"/>
    <w:rsid w:val="005F10CB"/>
    <w:rsid w:val="005F5F47"/>
    <w:rsid w:val="005F6E58"/>
    <w:rsid w:val="00602792"/>
    <w:rsid w:val="00604903"/>
    <w:rsid w:val="0060655A"/>
    <w:rsid w:val="00623976"/>
    <w:rsid w:val="00627F5E"/>
    <w:rsid w:val="00630360"/>
    <w:rsid w:val="0063092E"/>
    <w:rsid w:val="00633F1B"/>
    <w:rsid w:val="00641CC4"/>
    <w:rsid w:val="00647E3C"/>
    <w:rsid w:val="006501CC"/>
    <w:rsid w:val="00650E36"/>
    <w:rsid w:val="00651336"/>
    <w:rsid w:val="00651379"/>
    <w:rsid w:val="006532D2"/>
    <w:rsid w:val="0065433C"/>
    <w:rsid w:val="00654EA4"/>
    <w:rsid w:val="00655A1B"/>
    <w:rsid w:val="00655C93"/>
    <w:rsid w:val="00662BA8"/>
    <w:rsid w:val="00663FB3"/>
    <w:rsid w:val="00664DDC"/>
    <w:rsid w:val="0066746B"/>
    <w:rsid w:val="00672979"/>
    <w:rsid w:val="00675BD0"/>
    <w:rsid w:val="00683819"/>
    <w:rsid w:val="00684097"/>
    <w:rsid w:val="00684373"/>
    <w:rsid w:val="00684E27"/>
    <w:rsid w:val="006914D8"/>
    <w:rsid w:val="006A35BA"/>
    <w:rsid w:val="006A50CF"/>
    <w:rsid w:val="006A63D8"/>
    <w:rsid w:val="006A79B2"/>
    <w:rsid w:val="006B1411"/>
    <w:rsid w:val="006C393B"/>
    <w:rsid w:val="006C45B4"/>
    <w:rsid w:val="006C6B57"/>
    <w:rsid w:val="006C7384"/>
    <w:rsid w:val="006D2833"/>
    <w:rsid w:val="006E1BBC"/>
    <w:rsid w:val="006E5A9B"/>
    <w:rsid w:val="006E6DAC"/>
    <w:rsid w:val="006E724D"/>
    <w:rsid w:val="006F48A8"/>
    <w:rsid w:val="00705A3F"/>
    <w:rsid w:val="00705F83"/>
    <w:rsid w:val="007064B5"/>
    <w:rsid w:val="007119EA"/>
    <w:rsid w:val="007146F3"/>
    <w:rsid w:val="00720C0A"/>
    <w:rsid w:val="007313C4"/>
    <w:rsid w:val="00731809"/>
    <w:rsid w:val="0073296B"/>
    <w:rsid w:val="0073401C"/>
    <w:rsid w:val="007345F6"/>
    <w:rsid w:val="00735ABA"/>
    <w:rsid w:val="00737C92"/>
    <w:rsid w:val="007408DE"/>
    <w:rsid w:val="00743149"/>
    <w:rsid w:val="00743801"/>
    <w:rsid w:val="00746159"/>
    <w:rsid w:val="007504BC"/>
    <w:rsid w:val="00750C0C"/>
    <w:rsid w:val="007530A3"/>
    <w:rsid w:val="00761908"/>
    <w:rsid w:val="00762122"/>
    <w:rsid w:val="00762B55"/>
    <w:rsid w:val="00763795"/>
    <w:rsid w:val="007654AC"/>
    <w:rsid w:val="00767878"/>
    <w:rsid w:val="00776C88"/>
    <w:rsid w:val="00776F70"/>
    <w:rsid w:val="0077771D"/>
    <w:rsid w:val="007814BD"/>
    <w:rsid w:val="00785FB6"/>
    <w:rsid w:val="00795A35"/>
    <w:rsid w:val="007A08E7"/>
    <w:rsid w:val="007A2CCD"/>
    <w:rsid w:val="007A330C"/>
    <w:rsid w:val="007B281A"/>
    <w:rsid w:val="007B5B59"/>
    <w:rsid w:val="007C39A3"/>
    <w:rsid w:val="007C6334"/>
    <w:rsid w:val="007D0F3C"/>
    <w:rsid w:val="007D3FC4"/>
    <w:rsid w:val="007D4716"/>
    <w:rsid w:val="007D5E19"/>
    <w:rsid w:val="007E5FFA"/>
    <w:rsid w:val="007F168B"/>
    <w:rsid w:val="007F3EBD"/>
    <w:rsid w:val="007F487C"/>
    <w:rsid w:val="007F5782"/>
    <w:rsid w:val="007F6641"/>
    <w:rsid w:val="007F7120"/>
    <w:rsid w:val="00800A93"/>
    <w:rsid w:val="00800E5E"/>
    <w:rsid w:val="00802244"/>
    <w:rsid w:val="00802C10"/>
    <w:rsid w:val="00803BFC"/>
    <w:rsid w:val="0081700D"/>
    <w:rsid w:val="00817E92"/>
    <w:rsid w:val="00830C01"/>
    <w:rsid w:val="00832013"/>
    <w:rsid w:val="00833347"/>
    <w:rsid w:val="008354EC"/>
    <w:rsid w:val="0083587D"/>
    <w:rsid w:val="00837C76"/>
    <w:rsid w:val="00842252"/>
    <w:rsid w:val="00850E2B"/>
    <w:rsid w:val="008549C9"/>
    <w:rsid w:val="0085552F"/>
    <w:rsid w:val="00866C60"/>
    <w:rsid w:val="00870ADF"/>
    <w:rsid w:val="00873690"/>
    <w:rsid w:val="008747BD"/>
    <w:rsid w:val="00875468"/>
    <w:rsid w:val="00875E9D"/>
    <w:rsid w:val="00880E08"/>
    <w:rsid w:val="008820C7"/>
    <w:rsid w:val="008825ED"/>
    <w:rsid w:val="00882799"/>
    <w:rsid w:val="008872EC"/>
    <w:rsid w:val="008936DE"/>
    <w:rsid w:val="008944CC"/>
    <w:rsid w:val="008977A2"/>
    <w:rsid w:val="008A387E"/>
    <w:rsid w:val="008A617B"/>
    <w:rsid w:val="008B0D92"/>
    <w:rsid w:val="008B541A"/>
    <w:rsid w:val="008C0D14"/>
    <w:rsid w:val="008C189D"/>
    <w:rsid w:val="008C3FF5"/>
    <w:rsid w:val="008C59A2"/>
    <w:rsid w:val="008D4AAA"/>
    <w:rsid w:val="008D4AAD"/>
    <w:rsid w:val="008E2A9D"/>
    <w:rsid w:val="008E376D"/>
    <w:rsid w:val="008E49B4"/>
    <w:rsid w:val="008E5243"/>
    <w:rsid w:val="008E566C"/>
    <w:rsid w:val="008E5673"/>
    <w:rsid w:val="008E5815"/>
    <w:rsid w:val="008E6EC0"/>
    <w:rsid w:val="008F64FC"/>
    <w:rsid w:val="008F73B6"/>
    <w:rsid w:val="0090202A"/>
    <w:rsid w:val="00902817"/>
    <w:rsid w:val="009032A9"/>
    <w:rsid w:val="00906E4E"/>
    <w:rsid w:val="009141E6"/>
    <w:rsid w:val="009158B7"/>
    <w:rsid w:val="00923D7D"/>
    <w:rsid w:val="00924D7E"/>
    <w:rsid w:val="0093023D"/>
    <w:rsid w:val="00935F3A"/>
    <w:rsid w:val="00942246"/>
    <w:rsid w:val="0095119C"/>
    <w:rsid w:val="0095130F"/>
    <w:rsid w:val="009551B7"/>
    <w:rsid w:val="00960496"/>
    <w:rsid w:val="009642B3"/>
    <w:rsid w:val="00974834"/>
    <w:rsid w:val="0097631D"/>
    <w:rsid w:val="00977CDE"/>
    <w:rsid w:val="00982C06"/>
    <w:rsid w:val="009849A5"/>
    <w:rsid w:val="009867B5"/>
    <w:rsid w:val="00991720"/>
    <w:rsid w:val="0099216A"/>
    <w:rsid w:val="00992B25"/>
    <w:rsid w:val="0099385C"/>
    <w:rsid w:val="00994DD3"/>
    <w:rsid w:val="009A0824"/>
    <w:rsid w:val="009A4074"/>
    <w:rsid w:val="009C1128"/>
    <w:rsid w:val="009C3225"/>
    <w:rsid w:val="009C60E6"/>
    <w:rsid w:val="009C76D9"/>
    <w:rsid w:val="009D21BB"/>
    <w:rsid w:val="009F331D"/>
    <w:rsid w:val="009F4B9A"/>
    <w:rsid w:val="009F708E"/>
    <w:rsid w:val="00A02F44"/>
    <w:rsid w:val="00A03E9D"/>
    <w:rsid w:val="00A04D0C"/>
    <w:rsid w:val="00A16F40"/>
    <w:rsid w:val="00A20792"/>
    <w:rsid w:val="00A224BD"/>
    <w:rsid w:val="00A22507"/>
    <w:rsid w:val="00A22759"/>
    <w:rsid w:val="00A22A38"/>
    <w:rsid w:val="00A2309F"/>
    <w:rsid w:val="00A24245"/>
    <w:rsid w:val="00A250C1"/>
    <w:rsid w:val="00A26E21"/>
    <w:rsid w:val="00A304E0"/>
    <w:rsid w:val="00A358E9"/>
    <w:rsid w:val="00A54323"/>
    <w:rsid w:val="00A6169C"/>
    <w:rsid w:val="00A642B3"/>
    <w:rsid w:val="00A6541E"/>
    <w:rsid w:val="00A65678"/>
    <w:rsid w:val="00A65E61"/>
    <w:rsid w:val="00A66684"/>
    <w:rsid w:val="00A67E5D"/>
    <w:rsid w:val="00A72A7F"/>
    <w:rsid w:val="00A749BD"/>
    <w:rsid w:val="00A755C2"/>
    <w:rsid w:val="00A80177"/>
    <w:rsid w:val="00A81DB5"/>
    <w:rsid w:val="00A82333"/>
    <w:rsid w:val="00A84073"/>
    <w:rsid w:val="00A96215"/>
    <w:rsid w:val="00A96D8C"/>
    <w:rsid w:val="00AA6700"/>
    <w:rsid w:val="00AB3026"/>
    <w:rsid w:val="00AB4E8B"/>
    <w:rsid w:val="00AC04D1"/>
    <w:rsid w:val="00AC11C2"/>
    <w:rsid w:val="00AC2504"/>
    <w:rsid w:val="00AC2651"/>
    <w:rsid w:val="00AC27D0"/>
    <w:rsid w:val="00AC39EF"/>
    <w:rsid w:val="00AC5FE7"/>
    <w:rsid w:val="00AD1587"/>
    <w:rsid w:val="00AD3A4A"/>
    <w:rsid w:val="00AD3FCC"/>
    <w:rsid w:val="00AD5129"/>
    <w:rsid w:val="00AD5170"/>
    <w:rsid w:val="00AD73E3"/>
    <w:rsid w:val="00AE4BFA"/>
    <w:rsid w:val="00AE527D"/>
    <w:rsid w:val="00AE7B8A"/>
    <w:rsid w:val="00AF779F"/>
    <w:rsid w:val="00B01024"/>
    <w:rsid w:val="00B06188"/>
    <w:rsid w:val="00B07170"/>
    <w:rsid w:val="00B1621C"/>
    <w:rsid w:val="00B21AF4"/>
    <w:rsid w:val="00B2207E"/>
    <w:rsid w:val="00B378CB"/>
    <w:rsid w:val="00B443C2"/>
    <w:rsid w:val="00B44930"/>
    <w:rsid w:val="00B44C7D"/>
    <w:rsid w:val="00B5074F"/>
    <w:rsid w:val="00B53B8F"/>
    <w:rsid w:val="00B55226"/>
    <w:rsid w:val="00B5726D"/>
    <w:rsid w:val="00B6227B"/>
    <w:rsid w:val="00B6717D"/>
    <w:rsid w:val="00B67BFE"/>
    <w:rsid w:val="00B8194B"/>
    <w:rsid w:val="00B84F67"/>
    <w:rsid w:val="00B95539"/>
    <w:rsid w:val="00B96A84"/>
    <w:rsid w:val="00B97E4F"/>
    <w:rsid w:val="00BA3DB2"/>
    <w:rsid w:val="00BA5D9C"/>
    <w:rsid w:val="00BB12DA"/>
    <w:rsid w:val="00BB2488"/>
    <w:rsid w:val="00BB6C1C"/>
    <w:rsid w:val="00BC0FCF"/>
    <w:rsid w:val="00BC1211"/>
    <w:rsid w:val="00BC3A51"/>
    <w:rsid w:val="00BD0BCE"/>
    <w:rsid w:val="00BE11E5"/>
    <w:rsid w:val="00BE5B9C"/>
    <w:rsid w:val="00BE5CF3"/>
    <w:rsid w:val="00BE69E1"/>
    <w:rsid w:val="00BE71C5"/>
    <w:rsid w:val="00BE7531"/>
    <w:rsid w:val="00BF2804"/>
    <w:rsid w:val="00C145B0"/>
    <w:rsid w:val="00C20310"/>
    <w:rsid w:val="00C24FFA"/>
    <w:rsid w:val="00C27338"/>
    <w:rsid w:val="00C32943"/>
    <w:rsid w:val="00C329A2"/>
    <w:rsid w:val="00C354E9"/>
    <w:rsid w:val="00C3704A"/>
    <w:rsid w:val="00C403D3"/>
    <w:rsid w:val="00C416AF"/>
    <w:rsid w:val="00C453FC"/>
    <w:rsid w:val="00C522BF"/>
    <w:rsid w:val="00C5500E"/>
    <w:rsid w:val="00C614C4"/>
    <w:rsid w:val="00C61C4D"/>
    <w:rsid w:val="00C63B91"/>
    <w:rsid w:val="00C64968"/>
    <w:rsid w:val="00C655B9"/>
    <w:rsid w:val="00C6672E"/>
    <w:rsid w:val="00C74325"/>
    <w:rsid w:val="00C74775"/>
    <w:rsid w:val="00C7504E"/>
    <w:rsid w:val="00C7551A"/>
    <w:rsid w:val="00C764AE"/>
    <w:rsid w:val="00C77B0F"/>
    <w:rsid w:val="00C8023C"/>
    <w:rsid w:val="00C80BF2"/>
    <w:rsid w:val="00C81410"/>
    <w:rsid w:val="00C8226D"/>
    <w:rsid w:val="00C838E8"/>
    <w:rsid w:val="00C85406"/>
    <w:rsid w:val="00C87AEE"/>
    <w:rsid w:val="00C92571"/>
    <w:rsid w:val="00C94050"/>
    <w:rsid w:val="00C95548"/>
    <w:rsid w:val="00CA0BA5"/>
    <w:rsid w:val="00CA31FD"/>
    <w:rsid w:val="00CA6409"/>
    <w:rsid w:val="00CA7067"/>
    <w:rsid w:val="00CB7FAF"/>
    <w:rsid w:val="00CC032F"/>
    <w:rsid w:val="00CD3073"/>
    <w:rsid w:val="00CE0353"/>
    <w:rsid w:val="00CE1EBB"/>
    <w:rsid w:val="00CE42F7"/>
    <w:rsid w:val="00CE4509"/>
    <w:rsid w:val="00CE6D5E"/>
    <w:rsid w:val="00CF2A01"/>
    <w:rsid w:val="00CF2BB6"/>
    <w:rsid w:val="00CF3888"/>
    <w:rsid w:val="00CF5F3B"/>
    <w:rsid w:val="00CF6CB2"/>
    <w:rsid w:val="00D0228E"/>
    <w:rsid w:val="00D02EE1"/>
    <w:rsid w:val="00D04A8F"/>
    <w:rsid w:val="00D1419B"/>
    <w:rsid w:val="00D17390"/>
    <w:rsid w:val="00D200C7"/>
    <w:rsid w:val="00D33D94"/>
    <w:rsid w:val="00D37EB7"/>
    <w:rsid w:val="00D42D6F"/>
    <w:rsid w:val="00D464DB"/>
    <w:rsid w:val="00D51661"/>
    <w:rsid w:val="00D54A02"/>
    <w:rsid w:val="00D54F6D"/>
    <w:rsid w:val="00D5563C"/>
    <w:rsid w:val="00D55B49"/>
    <w:rsid w:val="00D668F4"/>
    <w:rsid w:val="00D677C2"/>
    <w:rsid w:val="00D70F74"/>
    <w:rsid w:val="00D7109F"/>
    <w:rsid w:val="00D71DD2"/>
    <w:rsid w:val="00D72A5F"/>
    <w:rsid w:val="00D739CB"/>
    <w:rsid w:val="00D76511"/>
    <w:rsid w:val="00D77B58"/>
    <w:rsid w:val="00D827AA"/>
    <w:rsid w:val="00D82B63"/>
    <w:rsid w:val="00D90A37"/>
    <w:rsid w:val="00D90AFF"/>
    <w:rsid w:val="00D95360"/>
    <w:rsid w:val="00DA0037"/>
    <w:rsid w:val="00DA053D"/>
    <w:rsid w:val="00DA065E"/>
    <w:rsid w:val="00DA2AAE"/>
    <w:rsid w:val="00DA5BCB"/>
    <w:rsid w:val="00DA707F"/>
    <w:rsid w:val="00DB2939"/>
    <w:rsid w:val="00DB5BAD"/>
    <w:rsid w:val="00DC17EB"/>
    <w:rsid w:val="00DC201A"/>
    <w:rsid w:val="00DC4C5B"/>
    <w:rsid w:val="00DC4CE8"/>
    <w:rsid w:val="00DD080B"/>
    <w:rsid w:val="00DD1AA1"/>
    <w:rsid w:val="00DD293C"/>
    <w:rsid w:val="00DD6F68"/>
    <w:rsid w:val="00DE2683"/>
    <w:rsid w:val="00DE2DEA"/>
    <w:rsid w:val="00DE585E"/>
    <w:rsid w:val="00DE5EA7"/>
    <w:rsid w:val="00DE6962"/>
    <w:rsid w:val="00DE7277"/>
    <w:rsid w:val="00DF2A89"/>
    <w:rsid w:val="00DF50E4"/>
    <w:rsid w:val="00DF78C7"/>
    <w:rsid w:val="00E03C3B"/>
    <w:rsid w:val="00E05755"/>
    <w:rsid w:val="00E068E8"/>
    <w:rsid w:val="00E23286"/>
    <w:rsid w:val="00E25AB9"/>
    <w:rsid w:val="00E25D67"/>
    <w:rsid w:val="00E27A92"/>
    <w:rsid w:val="00E36B1F"/>
    <w:rsid w:val="00E40B35"/>
    <w:rsid w:val="00E432AA"/>
    <w:rsid w:val="00E45FF8"/>
    <w:rsid w:val="00E52191"/>
    <w:rsid w:val="00E56BE4"/>
    <w:rsid w:val="00E62959"/>
    <w:rsid w:val="00E62CBC"/>
    <w:rsid w:val="00E67CFE"/>
    <w:rsid w:val="00E72DA2"/>
    <w:rsid w:val="00E77666"/>
    <w:rsid w:val="00E829AB"/>
    <w:rsid w:val="00E83060"/>
    <w:rsid w:val="00E83752"/>
    <w:rsid w:val="00E84A37"/>
    <w:rsid w:val="00E85789"/>
    <w:rsid w:val="00E924AB"/>
    <w:rsid w:val="00E9264B"/>
    <w:rsid w:val="00E966A9"/>
    <w:rsid w:val="00E97E44"/>
    <w:rsid w:val="00EA0561"/>
    <w:rsid w:val="00EA16AC"/>
    <w:rsid w:val="00EA77AA"/>
    <w:rsid w:val="00EB2478"/>
    <w:rsid w:val="00EB3B5D"/>
    <w:rsid w:val="00EC06C2"/>
    <w:rsid w:val="00ED1957"/>
    <w:rsid w:val="00ED1C38"/>
    <w:rsid w:val="00ED36BA"/>
    <w:rsid w:val="00ED3DBA"/>
    <w:rsid w:val="00ED63DE"/>
    <w:rsid w:val="00ED665B"/>
    <w:rsid w:val="00EE0F13"/>
    <w:rsid w:val="00EF0CA8"/>
    <w:rsid w:val="00EF1023"/>
    <w:rsid w:val="00EF2755"/>
    <w:rsid w:val="00EF60B8"/>
    <w:rsid w:val="00EF75C7"/>
    <w:rsid w:val="00EF7D8E"/>
    <w:rsid w:val="00F04031"/>
    <w:rsid w:val="00F045B5"/>
    <w:rsid w:val="00F13D7D"/>
    <w:rsid w:val="00F15A8F"/>
    <w:rsid w:val="00F226C4"/>
    <w:rsid w:val="00F26479"/>
    <w:rsid w:val="00F329E4"/>
    <w:rsid w:val="00F33E70"/>
    <w:rsid w:val="00F367FA"/>
    <w:rsid w:val="00F411BD"/>
    <w:rsid w:val="00F42CCA"/>
    <w:rsid w:val="00F53218"/>
    <w:rsid w:val="00F5376C"/>
    <w:rsid w:val="00F65F15"/>
    <w:rsid w:val="00F71B8E"/>
    <w:rsid w:val="00F72988"/>
    <w:rsid w:val="00F8112C"/>
    <w:rsid w:val="00F81394"/>
    <w:rsid w:val="00F8256E"/>
    <w:rsid w:val="00F84467"/>
    <w:rsid w:val="00F93F84"/>
    <w:rsid w:val="00F958F2"/>
    <w:rsid w:val="00FA130D"/>
    <w:rsid w:val="00FA2EF2"/>
    <w:rsid w:val="00FA4FEB"/>
    <w:rsid w:val="00FA71EB"/>
    <w:rsid w:val="00FB030B"/>
    <w:rsid w:val="00FB0785"/>
    <w:rsid w:val="00FB2365"/>
    <w:rsid w:val="00FB5D56"/>
    <w:rsid w:val="00FB659B"/>
    <w:rsid w:val="00FC130B"/>
    <w:rsid w:val="00FC2212"/>
    <w:rsid w:val="00FC2C5F"/>
    <w:rsid w:val="00FC2D58"/>
    <w:rsid w:val="00FC38AA"/>
    <w:rsid w:val="00FC5D97"/>
    <w:rsid w:val="00FC5F9F"/>
    <w:rsid w:val="00FC7ADE"/>
    <w:rsid w:val="00FD3536"/>
    <w:rsid w:val="00FD3617"/>
    <w:rsid w:val="00FE0437"/>
    <w:rsid w:val="00FE056F"/>
    <w:rsid w:val="00FE335F"/>
    <w:rsid w:val="00FE478E"/>
    <w:rsid w:val="00FE4794"/>
    <w:rsid w:val="00FE55AE"/>
    <w:rsid w:val="00FF11E1"/>
    <w:rsid w:val="00FF3621"/>
    <w:rsid w:val="00FF4ED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PlaceTyp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898"/>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7B0F"/>
    <w:pPr>
      <w:tabs>
        <w:tab w:val="center" w:pos="4320"/>
        <w:tab w:val="right" w:pos="8640"/>
      </w:tabs>
    </w:pPr>
  </w:style>
  <w:style w:type="character" w:customStyle="1" w:styleId="HeaderChar">
    <w:name w:val="Header Char"/>
    <w:basedOn w:val="DefaultParagraphFont"/>
    <w:link w:val="Header"/>
    <w:uiPriority w:val="99"/>
    <w:semiHidden/>
    <w:rsid w:val="00033DFE"/>
    <w:rPr>
      <w:sz w:val="24"/>
      <w:szCs w:val="24"/>
    </w:rPr>
  </w:style>
  <w:style w:type="paragraph" w:styleId="Footer">
    <w:name w:val="footer"/>
    <w:basedOn w:val="Normal"/>
    <w:link w:val="FooterChar"/>
    <w:uiPriority w:val="99"/>
    <w:rsid w:val="00C77B0F"/>
    <w:pPr>
      <w:tabs>
        <w:tab w:val="center" w:pos="4320"/>
        <w:tab w:val="right" w:pos="8640"/>
      </w:tabs>
    </w:pPr>
  </w:style>
  <w:style w:type="character" w:customStyle="1" w:styleId="FooterChar">
    <w:name w:val="Footer Char"/>
    <w:basedOn w:val="DefaultParagraphFont"/>
    <w:link w:val="Footer"/>
    <w:uiPriority w:val="99"/>
    <w:semiHidden/>
    <w:rsid w:val="00033DFE"/>
    <w:rPr>
      <w:sz w:val="24"/>
      <w:szCs w:val="24"/>
    </w:rPr>
  </w:style>
  <w:style w:type="paragraph" w:styleId="BalloonText">
    <w:name w:val="Balloon Text"/>
    <w:basedOn w:val="Normal"/>
    <w:link w:val="BalloonTextChar"/>
    <w:uiPriority w:val="99"/>
    <w:semiHidden/>
    <w:rsid w:val="00F045B5"/>
    <w:rPr>
      <w:rFonts w:ascii="Tahoma" w:hAnsi="Tahoma" w:cs="Tahoma"/>
      <w:sz w:val="16"/>
      <w:szCs w:val="16"/>
    </w:rPr>
  </w:style>
  <w:style w:type="character" w:customStyle="1" w:styleId="BalloonTextChar">
    <w:name w:val="Balloon Text Char"/>
    <w:basedOn w:val="DefaultParagraphFont"/>
    <w:link w:val="BalloonText"/>
    <w:uiPriority w:val="99"/>
    <w:semiHidden/>
    <w:rsid w:val="00033DFE"/>
    <w:rPr>
      <w:sz w:val="0"/>
      <w:sz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2</Pages>
  <Words>661</Words>
  <Characters>3773</Characters>
  <Application>Microsoft Office Outlook</Application>
  <DocSecurity>0</DocSecurity>
  <Lines>0</Lines>
  <Paragraphs>0</Paragraphs>
  <ScaleCrop>false</ScaleCrop>
  <Company>Norfork City Hall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Norfork  </dc:title>
  <dc:subject/>
  <dc:creator>James  Reeves</dc:creator>
  <cp:keywords/>
  <dc:description/>
  <cp:lastModifiedBy>Recorder</cp:lastModifiedBy>
  <cp:revision>4</cp:revision>
  <cp:lastPrinted>2010-11-17T15:45:00Z</cp:lastPrinted>
  <dcterms:created xsi:type="dcterms:W3CDTF">2010-12-22T18:35:00Z</dcterms:created>
  <dcterms:modified xsi:type="dcterms:W3CDTF">2010-12-22T19:23:00Z</dcterms:modified>
</cp:coreProperties>
</file>